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998" w:rsidRDefault="00282998" w:rsidP="00360B7E">
      <w:pPr>
        <w:ind w:leftChars="-225" w:left="-540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8"/>
          <w:szCs w:val="48"/>
        </w:rPr>
        <w:t>100</w:t>
      </w:r>
      <w:r w:rsidRPr="00B3434F">
        <w:rPr>
          <w:rFonts w:ascii="標楷體" w:eastAsia="標楷體" w:hAnsi="標楷體" w:hint="eastAsia"/>
          <w:b/>
          <w:sz w:val="48"/>
          <w:szCs w:val="48"/>
        </w:rPr>
        <w:t>學年度第一學期</w:t>
      </w:r>
      <w:r w:rsidRPr="00B3434F">
        <w:rPr>
          <w:rFonts w:ascii="標楷體" w:eastAsia="標楷體" w:hAnsi="標楷體"/>
          <w:b/>
          <w:sz w:val="48"/>
          <w:szCs w:val="48"/>
        </w:rPr>
        <w:t xml:space="preserve"> </w:t>
      </w:r>
      <w:r>
        <w:rPr>
          <w:rFonts w:ascii="標楷體" w:eastAsia="標楷體" w:hAnsi="標楷體"/>
          <w:b/>
          <w:sz w:val="40"/>
          <w:szCs w:val="40"/>
        </w:rPr>
        <w:t xml:space="preserve">  </w:t>
      </w:r>
      <w:r w:rsidRPr="006B2FB5">
        <w:rPr>
          <w:rFonts w:ascii="標楷體" w:eastAsia="標楷體" w:hAnsi="標楷體" w:hint="eastAsia"/>
          <w:b/>
          <w:sz w:val="44"/>
          <w:szCs w:val="44"/>
        </w:rPr>
        <w:t>日間部、進修部</w:t>
      </w:r>
      <w:r w:rsidRPr="006B2FB5">
        <w:rPr>
          <w:rFonts w:ascii="標楷體" w:eastAsia="標楷體" w:hAnsi="標楷體"/>
          <w:b/>
          <w:sz w:val="44"/>
          <w:szCs w:val="44"/>
        </w:rPr>
        <w:t xml:space="preserve"> </w:t>
      </w:r>
      <w:r w:rsidRPr="006B2FB5">
        <w:rPr>
          <w:rFonts w:ascii="標楷體" w:eastAsia="標楷體" w:hAnsi="標楷體"/>
          <w:b/>
          <w:sz w:val="44"/>
          <w:szCs w:val="44"/>
          <w:bdr w:val="single" w:sz="4" w:space="0" w:color="auto"/>
        </w:rPr>
        <w:t xml:space="preserve"> </w:t>
      </w:r>
      <w:r w:rsidRPr="006B2FB5">
        <w:rPr>
          <w:rFonts w:ascii="標楷體" w:eastAsia="標楷體" w:hAnsi="標楷體" w:hint="eastAsia"/>
          <w:b/>
          <w:sz w:val="44"/>
          <w:szCs w:val="44"/>
          <w:bdr w:val="single" w:sz="4" w:space="0" w:color="auto"/>
        </w:rPr>
        <w:t>體育課</w:t>
      </w:r>
      <w:r w:rsidRPr="006B2FB5">
        <w:rPr>
          <w:rFonts w:ascii="標楷體" w:eastAsia="標楷體" w:hAnsi="標楷體"/>
          <w:b/>
          <w:sz w:val="44"/>
          <w:szCs w:val="44"/>
          <w:bdr w:val="single" w:sz="4" w:space="0" w:color="auto"/>
        </w:rPr>
        <w:t xml:space="preserve"> </w:t>
      </w:r>
      <w:r w:rsidRPr="006B2FB5">
        <w:rPr>
          <w:rFonts w:ascii="標楷體" w:eastAsia="標楷體" w:hAnsi="標楷體" w:hint="eastAsia"/>
          <w:b/>
          <w:sz w:val="44"/>
          <w:szCs w:val="44"/>
          <w:bdr w:val="single" w:sz="4" w:space="0" w:color="auto"/>
        </w:rPr>
        <w:t>加、退選</w:t>
      </w:r>
      <w:r w:rsidRPr="006B2FB5">
        <w:rPr>
          <w:rFonts w:ascii="標楷體" w:eastAsia="標楷體" w:hAnsi="標楷體"/>
          <w:b/>
          <w:sz w:val="44"/>
          <w:szCs w:val="44"/>
          <w:bdr w:val="single" w:sz="4" w:space="0" w:color="auto"/>
        </w:rPr>
        <w:t xml:space="preserve"> </w:t>
      </w:r>
      <w:r w:rsidRPr="006B2FB5">
        <w:rPr>
          <w:rFonts w:ascii="標楷體" w:eastAsia="標楷體" w:hAnsi="標楷體"/>
          <w:b/>
          <w:sz w:val="44"/>
          <w:szCs w:val="44"/>
        </w:rPr>
        <w:t xml:space="preserve"> </w:t>
      </w:r>
      <w:r w:rsidRPr="006B2FB5">
        <w:rPr>
          <w:rFonts w:ascii="標楷體" w:eastAsia="標楷體" w:hAnsi="標楷體" w:hint="eastAsia"/>
          <w:b/>
          <w:sz w:val="44"/>
          <w:szCs w:val="44"/>
        </w:rPr>
        <w:t>重要</w:t>
      </w:r>
      <w:r>
        <w:rPr>
          <w:rFonts w:ascii="標楷體" w:eastAsia="標楷體" w:hAnsi="標楷體" w:hint="eastAsia"/>
          <w:b/>
          <w:sz w:val="44"/>
          <w:szCs w:val="44"/>
        </w:rPr>
        <w:t>公告</w:t>
      </w:r>
    </w:p>
    <w:p w:rsidR="00282998" w:rsidRPr="00C919AD" w:rsidRDefault="00282998" w:rsidP="00360B7E">
      <w:pPr>
        <w:jc w:val="center"/>
        <w:rPr>
          <w:rFonts w:ascii="標楷體" w:eastAsia="標楷體" w:hAnsi="標楷體"/>
          <w:b/>
        </w:rPr>
      </w:pPr>
    </w:p>
    <w:tbl>
      <w:tblPr>
        <w:tblW w:w="154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1"/>
        <w:gridCol w:w="9"/>
        <w:gridCol w:w="1879"/>
        <w:gridCol w:w="2520"/>
        <w:gridCol w:w="2202"/>
        <w:gridCol w:w="6"/>
        <w:gridCol w:w="7513"/>
      </w:tblGrid>
      <w:tr w:rsidR="00282998" w:rsidRPr="00256966" w:rsidTr="009B01BD">
        <w:tc>
          <w:tcPr>
            <w:tcW w:w="3239" w:type="dxa"/>
            <w:gridSpan w:val="3"/>
            <w:tcBorders>
              <w:bottom w:val="double" w:sz="4" w:space="0" w:color="auto"/>
            </w:tcBorders>
          </w:tcPr>
          <w:p w:rsidR="00282998" w:rsidRPr="009B01BD" w:rsidRDefault="00282998" w:rsidP="009B01BD">
            <w:pPr>
              <w:jc w:val="center"/>
              <w:rPr>
                <w:rFonts w:ascii="標楷體" w:eastAsia="標楷體" w:hAnsi="標楷體"/>
                <w:b/>
                <w:kern w:val="0"/>
                <w:sz w:val="36"/>
                <w:szCs w:val="36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6"/>
                <w:szCs w:val="36"/>
              </w:rPr>
              <w:t>對象（類別）</w:t>
            </w:r>
          </w:p>
        </w:tc>
        <w:tc>
          <w:tcPr>
            <w:tcW w:w="2520" w:type="dxa"/>
            <w:tcBorders>
              <w:bottom w:val="double" w:sz="4" w:space="0" w:color="auto"/>
            </w:tcBorders>
            <w:vAlign w:val="center"/>
          </w:tcPr>
          <w:p w:rsidR="00282998" w:rsidRPr="009B01BD" w:rsidRDefault="00282998" w:rsidP="009B01BD">
            <w:pPr>
              <w:jc w:val="center"/>
              <w:rPr>
                <w:rFonts w:ascii="標楷體" w:eastAsia="標楷體" w:hAnsi="標楷體"/>
                <w:b/>
                <w:kern w:val="0"/>
                <w:sz w:val="36"/>
                <w:szCs w:val="36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6"/>
                <w:szCs w:val="36"/>
              </w:rPr>
              <w:t>日期</w:t>
            </w:r>
          </w:p>
        </w:tc>
        <w:tc>
          <w:tcPr>
            <w:tcW w:w="2202" w:type="dxa"/>
            <w:tcBorders>
              <w:bottom w:val="double" w:sz="4" w:space="0" w:color="auto"/>
            </w:tcBorders>
          </w:tcPr>
          <w:p w:rsidR="00282998" w:rsidRPr="009B01BD" w:rsidRDefault="00282998" w:rsidP="009B01BD">
            <w:pPr>
              <w:jc w:val="center"/>
              <w:rPr>
                <w:rFonts w:ascii="標楷體" w:eastAsia="標楷體" w:hAnsi="標楷體"/>
                <w:b/>
                <w:kern w:val="0"/>
                <w:sz w:val="36"/>
                <w:szCs w:val="36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6"/>
                <w:szCs w:val="36"/>
              </w:rPr>
              <w:t>時間</w:t>
            </w:r>
          </w:p>
        </w:tc>
        <w:tc>
          <w:tcPr>
            <w:tcW w:w="7519" w:type="dxa"/>
            <w:gridSpan w:val="2"/>
            <w:tcBorders>
              <w:bottom w:val="double" w:sz="4" w:space="0" w:color="auto"/>
            </w:tcBorders>
            <w:vAlign w:val="center"/>
          </w:tcPr>
          <w:p w:rsidR="00282998" w:rsidRPr="009B01BD" w:rsidRDefault="00282998" w:rsidP="009B01BD">
            <w:pPr>
              <w:ind w:leftChars="255" w:left="612"/>
              <w:jc w:val="center"/>
              <w:rPr>
                <w:rFonts w:ascii="標楷體" w:eastAsia="標楷體" w:hAnsi="標楷體"/>
                <w:b/>
                <w:kern w:val="0"/>
                <w:sz w:val="36"/>
                <w:szCs w:val="36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6"/>
                <w:szCs w:val="36"/>
              </w:rPr>
              <w:t>注意事項</w:t>
            </w:r>
          </w:p>
        </w:tc>
      </w:tr>
      <w:tr w:rsidR="00282998" w:rsidRPr="00C32BB6" w:rsidTr="009B01BD">
        <w:trPr>
          <w:trHeight w:val="2486"/>
        </w:trPr>
        <w:tc>
          <w:tcPr>
            <w:tcW w:w="1351" w:type="dxa"/>
            <w:vMerge w:val="restart"/>
            <w:tcBorders>
              <w:top w:val="double" w:sz="4" w:space="0" w:color="auto"/>
            </w:tcBorders>
            <w:vAlign w:val="center"/>
          </w:tcPr>
          <w:p w:rsidR="00282998" w:rsidRPr="009B01BD" w:rsidRDefault="00282998" w:rsidP="009B01BD">
            <w:pPr>
              <w:jc w:val="both"/>
              <w:rPr>
                <w:rFonts w:ascii="標楷體" w:eastAsia="標楷體" w:hAnsi="標楷體"/>
                <w:b/>
                <w:kern w:val="0"/>
                <w:sz w:val="36"/>
                <w:szCs w:val="36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6"/>
                <w:szCs w:val="36"/>
                <w:shd w:val="pct15" w:color="auto" w:fill="FFFFFF"/>
              </w:rPr>
              <w:t>日間部</w:t>
            </w:r>
          </w:p>
        </w:tc>
        <w:tc>
          <w:tcPr>
            <w:tcW w:w="1888" w:type="dxa"/>
            <w:gridSpan w:val="2"/>
            <w:tcBorders>
              <w:top w:val="double" w:sz="4" w:space="0" w:color="auto"/>
            </w:tcBorders>
            <w:vAlign w:val="center"/>
          </w:tcPr>
          <w:p w:rsidR="00282998" w:rsidRPr="009B01BD" w:rsidRDefault="00282998" w:rsidP="009B01BD">
            <w:pPr>
              <w:jc w:val="both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轉學生</w:t>
            </w:r>
          </w:p>
          <w:p w:rsidR="00282998" w:rsidRPr="009B01BD" w:rsidRDefault="00282998" w:rsidP="009B01BD">
            <w:pPr>
              <w:jc w:val="both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復學生</w:t>
            </w:r>
          </w:p>
          <w:p w:rsidR="00282998" w:rsidRPr="009B01BD" w:rsidRDefault="00282998" w:rsidP="009B01BD">
            <w:pPr>
              <w:jc w:val="both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快速通關者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vAlign w:val="center"/>
          </w:tcPr>
          <w:p w:rsidR="00282998" w:rsidRPr="00C313E8" w:rsidRDefault="00282998" w:rsidP="009B01BD">
            <w:pPr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C313E8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100</w:t>
            </w:r>
            <w:r w:rsidRPr="00C313E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年</w:t>
            </w:r>
            <w:r w:rsidRPr="00C313E8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09</w:t>
            </w:r>
            <w:r w:rsidRPr="00C313E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月</w:t>
            </w:r>
            <w:r w:rsidRPr="00C313E8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21</w:t>
            </w:r>
            <w:r w:rsidRPr="00C313E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日（星期三）</w:t>
            </w:r>
          </w:p>
        </w:tc>
        <w:tc>
          <w:tcPr>
            <w:tcW w:w="2208" w:type="dxa"/>
            <w:gridSpan w:val="2"/>
            <w:tcBorders>
              <w:top w:val="double" w:sz="4" w:space="0" w:color="auto"/>
            </w:tcBorders>
            <w:vAlign w:val="center"/>
          </w:tcPr>
          <w:p w:rsidR="00282998" w:rsidRPr="009B01BD" w:rsidRDefault="00282998" w:rsidP="009B01BD">
            <w:pPr>
              <w:spacing w:line="460" w:lineRule="exac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eastAsia="標楷體"/>
                <w:b/>
                <w:kern w:val="0"/>
                <w:sz w:val="32"/>
                <w:szCs w:val="32"/>
              </w:rPr>
              <w:t xml:space="preserve">PM </w:t>
            </w:r>
            <w:r w:rsidRPr="009B01BD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12</w:t>
            </w: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：</w:t>
            </w:r>
            <w:r w:rsidRPr="009B01BD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10</w:t>
            </w:r>
          </w:p>
          <w:p w:rsidR="00282998" w:rsidRPr="009B01BD" w:rsidRDefault="00282998" w:rsidP="009B01BD">
            <w:pPr>
              <w:spacing w:line="460" w:lineRule="exac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∣</w:t>
            </w:r>
          </w:p>
          <w:p w:rsidR="00282998" w:rsidRPr="009B01BD" w:rsidRDefault="00282998" w:rsidP="009B01BD">
            <w:pPr>
              <w:spacing w:line="460" w:lineRule="exac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eastAsia="標楷體"/>
                <w:b/>
                <w:kern w:val="0"/>
                <w:sz w:val="32"/>
                <w:szCs w:val="32"/>
              </w:rPr>
              <w:t xml:space="preserve">PM </w:t>
            </w:r>
            <w:r w:rsidRPr="009B01BD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13</w:t>
            </w: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：</w:t>
            </w:r>
            <w:r w:rsidRPr="009B01BD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10</w:t>
            </w:r>
          </w:p>
        </w:tc>
        <w:tc>
          <w:tcPr>
            <w:tcW w:w="7513" w:type="dxa"/>
            <w:vMerge w:val="restart"/>
            <w:tcBorders>
              <w:top w:val="double" w:sz="4" w:space="0" w:color="auto"/>
            </w:tcBorders>
          </w:tcPr>
          <w:p w:rsidR="00282998" w:rsidRPr="005F22AD" w:rsidRDefault="00282998" w:rsidP="005F22AD">
            <w:pPr>
              <w:pStyle w:val="BodyText"/>
              <w:spacing w:line="460" w:lineRule="exact"/>
              <w:ind w:left="841" w:hangingChars="300" w:hanging="841"/>
              <w:rPr>
                <w:rFonts w:ascii="標楷體"/>
                <w:b/>
                <w:color w:val="FF0000"/>
                <w:kern w:val="0"/>
                <w:sz w:val="28"/>
                <w:szCs w:val="28"/>
              </w:rPr>
            </w:pPr>
            <w:r w:rsidRPr="005F22AD">
              <w:rPr>
                <w:rFonts w:ascii="標楷體" w:hAnsi="標楷體" w:hint="eastAsia"/>
                <w:b/>
                <w:color w:val="FF0000"/>
                <w:kern w:val="0"/>
                <w:sz w:val="28"/>
                <w:szCs w:val="28"/>
              </w:rPr>
              <w:t>一、請自行下載選課單：</w:t>
            </w:r>
          </w:p>
          <w:p w:rsidR="00282998" w:rsidRPr="005F22AD" w:rsidRDefault="00282998" w:rsidP="009B01BD">
            <w:pPr>
              <w:pStyle w:val="BodyText"/>
              <w:spacing w:line="460" w:lineRule="exact"/>
              <w:ind w:left="860" w:hangingChars="307" w:hanging="860"/>
              <w:rPr>
                <w:rFonts w:ascii="標楷體"/>
                <w:b/>
                <w:kern w:val="0"/>
                <w:sz w:val="28"/>
                <w:szCs w:val="28"/>
              </w:rPr>
            </w:pPr>
            <w:r w:rsidRPr="005F22AD">
              <w:rPr>
                <w:rFonts w:ascii="標楷體" w:hAnsi="標楷體"/>
                <w:b/>
                <w:kern w:val="0"/>
                <w:sz w:val="28"/>
                <w:szCs w:val="28"/>
              </w:rPr>
              <w:t xml:space="preserve">    1.</w:t>
            </w: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  <w:u w:val="single"/>
              </w:rPr>
              <w:t>轉學生</w:t>
            </w: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及</w:t>
            </w: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  <w:u w:val="single"/>
              </w:rPr>
              <w:t>未選課者</w:t>
            </w: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：請列印</w:t>
            </w:r>
            <w:r w:rsidRPr="005F22AD">
              <w:rPr>
                <w:rFonts w:ascii="標楷體" w:hAnsi="標楷體" w:hint="eastAsia"/>
                <w:b/>
                <w:color w:val="FF0000"/>
                <w:kern w:val="0"/>
                <w:sz w:val="28"/>
                <w:szCs w:val="28"/>
              </w:rPr>
              <w:t>校訂該班</w:t>
            </w: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應上課時段之所有項目。</w:t>
            </w:r>
          </w:p>
          <w:p w:rsidR="00282998" w:rsidRPr="005F22AD" w:rsidRDefault="00282998" w:rsidP="005F22AD">
            <w:pPr>
              <w:pStyle w:val="BodyText"/>
              <w:spacing w:line="460" w:lineRule="exact"/>
              <w:ind w:left="841" w:hangingChars="300" w:hanging="841"/>
              <w:rPr>
                <w:rFonts w:ascii="標楷體"/>
                <w:b/>
                <w:kern w:val="0"/>
                <w:sz w:val="28"/>
                <w:szCs w:val="28"/>
              </w:rPr>
            </w:pPr>
            <w:r w:rsidRPr="005F22AD">
              <w:rPr>
                <w:rFonts w:ascii="標楷體" w:hAnsi="標楷體"/>
                <w:b/>
                <w:kern w:val="0"/>
                <w:sz w:val="28"/>
                <w:szCs w:val="28"/>
              </w:rPr>
              <w:t xml:space="preserve">    2.</w:t>
            </w: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  <w:u w:val="single"/>
              </w:rPr>
              <w:t>復學生</w:t>
            </w: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及</w:t>
            </w: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  <w:u w:val="single"/>
              </w:rPr>
              <w:t>重修生</w:t>
            </w: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：請列印較多時段之所有項目。</w:t>
            </w:r>
          </w:p>
          <w:p w:rsidR="00282998" w:rsidRPr="005F22AD" w:rsidRDefault="00282998" w:rsidP="009B01BD">
            <w:pPr>
              <w:pStyle w:val="BodyText"/>
              <w:spacing w:line="460" w:lineRule="exact"/>
              <w:ind w:left="563" w:hangingChars="201" w:hanging="563"/>
              <w:rPr>
                <w:rFonts w:ascii="標楷體"/>
                <w:b/>
                <w:kern w:val="0"/>
                <w:sz w:val="28"/>
                <w:szCs w:val="28"/>
              </w:rPr>
            </w:pP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二、</w:t>
            </w:r>
            <w:r w:rsidRPr="005F22AD">
              <w:rPr>
                <w:rFonts w:ascii="標楷體" w:hAnsi="標楷體" w:hint="eastAsia"/>
                <w:b/>
                <w:color w:val="FF0000"/>
                <w:kern w:val="0"/>
                <w:sz w:val="28"/>
                <w:szCs w:val="28"/>
              </w:rPr>
              <w:t>欲更換時段上課</w:t>
            </w: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，需持（必修課程）衝堂證明得更換時段上課，修課項目由體育室決定。</w:t>
            </w:r>
          </w:p>
          <w:p w:rsidR="00282998" w:rsidRPr="005F22AD" w:rsidRDefault="00282998" w:rsidP="009B01BD">
            <w:pPr>
              <w:pStyle w:val="BodyText"/>
              <w:spacing w:line="460" w:lineRule="exact"/>
              <w:ind w:left="563" w:hangingChars="201" w:hanging="563"/>
              <w:rPr>
                <w:rFonts w:ascii="標楷體"/>
                <w:b/>
                <w:kern w:val="0"/>
                <w:sz w:val="28"/>
                <w:szCs w:val="28"/>
              </w:rPr>
            </w:pP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三、</w:t>
            </w:r>
            <w:r w:rsidRPr="005F22AD">
              <w:rPr>
                <w:rFonts w:ascii="標楷體" w:hAnsi="標楷體" w:hint="eastAsia"/>
                <w:b/>
                <w:color w:val="FF0000"/>
                <w:kern w:val="0"/>
                <w:sz w:val="28"/>
                <w:szCs w:val="28"/>
              </w:rPr>
              <w:t>同一時段經電腦選課確定項目者，不得任意辦理加退選更換修課項目；但可兩人或三人互換。</w:t>
            </w:r>
          </w:p>
          <w:p w:rsidR="00282998" w:rsidRPr="005F22AD" w:rsidRDefault="00282998" w:rsidP="009B01BD">
            <w:pPr>
              <w:pStyle w:val="BodyText"/>
              <w:spacing w:line="460" w:lineRule="exact"/>
              <w:ind w:left="563" w:hangingChars="201" w:hanging="563"/>
              <w:rPr>
                <w:rFonts w:ascii="標楷體"/>
                <w:b/>
                <w:kern w:val="0"/>
                <w:sz w:val="28"/>
                <w:szCs w:val="28"/>
              </w:rPr>
            </w:pP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四、本「加、退選課作業」結束後，不再受理相關業務，除非持有請假証明。</w:t>
            </w:r>
          </w:p>
          <w:p w:rsidR="00282998" w:rsidRPr="005F22AD" w:rsidRDefault="00282998" w:rsidP="005F22AD">
            <w:pPr>
              <w:pStyle w:val="BodyText"/>
              <w:spacing w:line="460" w:lineRule="exact"/>
              <w:ind w:left="841" w:hangingChars="300" w:hanging="841"/>
              <w:rPr>
                <w:rFonts w:ascii="標楷體"/>
                <w:b/>
                <w:kern w:val="0"/>
                <w:sz w:val="28"/>
                <w:szCs w:val="28"/>
              </w:rPr>
            </w:pP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五、下列情況請排隊於</w:t>
            </w:r>
            <w:r w:rsidRPr="005F22AD">
              <w:rPr>
                <w:rFonts w:ascii="標楷體" w:hAnsi="標楷體" w:hint="eastAsia"/>
                <w:b/>
                <w:color w:val="FF0000"/>
                <w:kern w:val="0"/>
                <w:sz w:val="28"/>
                <w:szCs w:val="28"/>
              </w:rPr>
              <w:t>「快速通關」</w:t>
            </w: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位置：</w:t>
            </w:r>
          </w:p>
          <w:p w:rsidR="00282998" w:rsidRPr="005F22AD" w:rsidRDefault="00282998" w:rsidP="005F22AD">
            <w:pPr>
              <w:pStyle w:val="BodyText"/>
              <w:spacing w:line="460" w:lineRule="exact"/>
              <w:ind w:left="841" w:hangingChars="300" w:hanging="841"/>
              <w:rPr>
                <w:rFonts w:ascii="標楷體"/>
                <w:b/>
                <w:kern w:val="0"/>
                <w:sz w:val="28"/>
                <w:szCs w:val="28"/>
              </w:rPr>
            </w:pPr>
            <w:r w:rsidRPr="005F22AD">
              <w:rPr>
                <w:rFonts w:ascii="標楷體" w:hAnsi="標楷體"/>
                <w:b/>
                <w:kern w:val="0"/>
                <w:sz w:val="28"/>
                <w:szCs w:val="28"/>
              </w:rPr>
              <w:t xml:space="preserve">    1.</w:t>
            </w: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退選</w:t>
            </w:r>
          </w:p>
          <w:p w:rsidR="00282998" w:rsidRPr="005F22AD" w:rsidRDefault="00282998" w:rsidP="009B01BD">
            <w:pPr>
              <w:pStyle w:val="BodyText"/>
              <w:spacing w:line="460" w:lineRule="exact"/>
              <w:ind w:left="560" w:hanging="560"/>
              <w:rPr>
                <w:rFonts w:ascii="標楷體"/>
                <w:b/>
                <w:kern w:val="0"/>
                <w:sz w:val="28"/>
                <w:szCs w:val="28"/>
              </w:rPr>
            </w:pPr>
            <w:r w:rsidRPr="005F22AD">
              <w:rPr>
                <w:rFonts w:ascii="標楷體" w:hAnsi="標楷體"/>
                <w:b/>
                <w:kern w:val="0"/>
                <w:sz w:val="28"/>
                <w:szCs w:val="28"/>
              </w:rPr>
              <w:t xml:space="preserve">    2.</w:t>
            </w: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兩人或三人互換選課項目</w:t>
            </w:r>
          </w:p>
          <w:p w:rsidR="00282998" w:rsidRPr="005F22AD" w:rsidRDefault="00282998" w:rsidP="009B01BD">
            <w:pPr>
              <w:pStyle w:val="BodyText"/>
              <w:spacing w:line="460" w:lineRule="exact"/>
              <w:ind w:left="560" w:hanging="560"/>
              <w:rPr>
                <w:rFonts w:ascii="標楷體"/>
                <w:b/>
                <w:kern w:val="0"/>
                <w:sz w:val="28"/>
                <w:szCs w:val="28"/>
              </w:rPr>
            </w:pPr>
            <w:r w:rsidRPr="005F22AD">
              <w:rPr>
                <w:rFonts w:ascii="標楷體" w:hAnsi="標楷體"/>
                <w:b/>
                <w:kern w:val="0"/>
                <w:sz w:val="28"/>
                <w:szCs w:val="28"/>
              </w:rPr>
              <w:t xml:space="preserve">    3.</w:t>
            </w: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大一普通班（新生）</w:t>
            </w:r>
          </w:p>
          <w:p w:rsidR="00282998" w:rsidRPr="005F22AD" w:rsidRDefault="00282998" w:rsidP="005F22AD">
            <w:pPr>
              <w:pStyle w:val="BodyText"/>
              <w:spacing w:line="460" w:lineRule="exact"/>
              <w:ind w:left="841" w:hangingChars="300" w:hanging="841"/>
              <w:rPr>
                <w:rFonts w:ascii="標楷體"/>
                <w:b/>
                <w:kern w:val="0"/>
                <w:sz w:val="28"/>
                <w:szCs w:val="28"/>
              </w:rPr>
            </w:pPr>
            <w:r w:rsidRPr="005F22AD">
              <w:rPr>
                <w:rFonts w:ascii="標楷體" w:hAnsi="標楷體"/>
                <w:b/>
                <w:kern w:val="0"/>
                <w:sz w:val="28"/>
                <w:szCs w:val="28"/>
              </w:rPr>
              <w:t xml:space="preserve">    4.</w:t>
            </w:r>
            <w:r w:rsidRPr="005F22AD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大學部選修（畢業班）</w:t>
            </w:r>
          </w:p>
          <w:p w:rsidR="00282998" w:rsidRPr="005F22AD" w:rsidRDefault="00282998" w:rsidP="009B01BD">
            <w:pPr>
              <w:spacing w:line="460" w:lineRule="exact"/>
              <w:ind w:leftChars="23" w:left="929" w:hangingChars="312" w:hanging="874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5F22AD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六、本規定依據「學生手冊體育選課準則」辦理。</w:t>
            </w:r>
          </w:p>
          <w:p w:rsidR="00282998" w:rsidRPr="005F22AD" w:rsidRDefault="00282998" w:rsidP="009B01BD">
            <w:pPr>
              <w:spacing w:line="460" w:lineRule="exact"/>
              <w:ind w:leftChars="23" w:left="929" w:hangingChars="312" w:hanging="874"/>
              <w:jc w:val="right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</w:p>
          <w:p w:rsidR="00282998" w:rsidRPr="005F22AD" w:rsidRDefault="00282998" w:rsidP="009B01BD">
            <w:pPr>
              <w:spacing w:line="460" w:lineRule="exact"/>
              <w:ind w:leftChars="23" w:left="929" w:hangingChars="312" w:hanging="874"/>
              <w:jc w:val="right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5F22AD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承辦人：林威玲</w:t>
            </w:r>
            <w:r w:rsidRPr="005F22AD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 xml:space="preserve"> / </w:t>
            </w:r>
            <w:r w:rsidRPr="005F22AD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分機：</w:t>
            </w:r>
            <w:r w:rsidRPr="005F22AD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3322</w:t>
            </w:r>
          </w:p>
        </w:tc>
      </w:tr>
      <w:tr w:rsidR="00282998" w:rsidRPr="00C32BB6" w:rsidTr="009B01BD">
        <w:trPr>
          <w:trHeight w:val="1740"/>
        </w:trPr>
        <w:tc>
          <w:tcPr>
            <w:tcW w:w="1351" w:type="dxa"/>
            <w:vMerge/>
            <w:vAlign w:val="center"/>
          </w:tcPr>
          <w:p w:rsidR="00282998" w:rsidRPr="009B01BD" w:rsidRDefault="00282998" w:rsidP="009B01BD">
            <w:pPr>
              <w:jc w:val="both"/>
              <w:rPr>
                <w:rFonts w:ascii="標楷體" w:eastAsia="標楷體" w:hAnsi="標楷體"/>
                <w:b/>
                <w:kern w:val="0"/>
                <w:sz w:val="36"/>
                <w:szCs w:val="36"/>
              </w:rPr>
            </w:pPr>
          </w:p>
        </w:tc>
        <w:tc>
          <w:tcPr>
            <w:tcW w:w="1888" w:type="dxa"/>
            <w:gridSpan w:val="2"/>
            <w:vAlign w:val="center"/>
          </w:tcPr>
          <w:p w:rsidR="00282998" w:rsidRPr="009B01BD" w:rsidRDefault="00282998" w:rsidP="009B01BD">
            <w:pPr>
              <w:jc w:val="both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重修生</w:t>
            </w:r>
          </w:p>
          <w:p w:rsidR="00282998" w:rsidRPr="009B01BD" w:rsidRDefault="00282998" w:rsidP="009B01BD">
            <w:pPr>
              <w:jc w:val="both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未選課者</w:t>
            </w:r>
          </w:p>
          <w:p w:rsidR="00282998" w:rsidRPr="009B01BD" w:rsidRDefault="00282998" w:rsidP="009B01BD">
            <w:pPr>
              <w:jc w:val="both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快速通關者</w:t>
            </w:r>
          </w:p>
        </w:tc>
        <w:tc>
          <w:tcPr>
            <w:tcW w:w="2520" w:type="dxa"/>
            <w:vAlign w:val="center"/>
          </w:tcPr>
          <w:p w:rsidR="00282998" w:rsidRPr="00C313E8" w:rsidRDefault="00282998" w:rsidP="009B01BD">
            <w:pPr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C313E8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100</w:t>
            </w:r>
            <w:r w:rsidRPr="00C313E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年</w:t>
            </w:r>
            <w:r w:rsidRPr="00C313E8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09</w:t>
            </w:r>
            <w:r w:rsidRPr="00C313E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月</w:t>
            </w:r>
            <w:r w:rsidRPr="00C313E8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22</w:t>
            </w:r>
            <w:r w:rsidRPr="00C313E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日</w:t>
            </w:r>
          </w:p>
          <w:p w:rsidR="00282998" w:rsidRPr="009B01BD" w:rsidRDefault="00282998" w:rsidP="009B01BD">
            <w:pPr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C313E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（星期四）</w:t>
            </w:r>
          </w:p>
        </w:tc>
        <w:tc>
          <w:tcPr>
            <w:tcW w:w="2208" w:type="dxa"/>
            <w:gridSpan w:val="2"/>
            <w:vAlign w:val="center"/>
          </w:tcPr>
          <w:p w:rsidR="00282998" w:rsidRPr="009B01BD" w:rsidRDefault="00282998" w:rsidP="009B01BD">
            <w:pPr>
              <w:spacing w:line="460" w:lineRule="exac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eastAsia="標楷體"/>
                <w:b/>
                <w:kern w:val="0"/>
                <w:sz w:val="32"/>
                <w:szCs w:val="32"/>
              </w:rPr>
              <w:t xml:space="preserve">PM </w:t>
            </w:r>
            <w:r w:rsidRPr="009B01BD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12</w:t>
            </w: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：</w:t>
            </w:r>
            <w:r w:rsidRPr="009B01BD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10</w:t>
            </w:r>
          </w:p>
          <w:p w:rsidR="00282998" w:rsidRPr="009B01BD" w:rsidRDefault="00282998" w:rsidP="009B01BD">
            <w:pPr>
              <w:spacing w:line="460" w:lineRule="exac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∣</w:t>
            </w:r>
          </w:p>
          <w:p w:rsidR="00282998" w:rsidRPr="009B01BD" w:rsidRDefault="00282998" w:rsidP="009B01BD">
            <w:pPr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eastAsia="標楷體"/>
                <w:b/>
                <w:kern w:val="0"/>
                <w:sz w:val="32"/>
                <w:szCs w:val="32"/>
              </w:rPr>
              <w:t xml:space="preserve">PM </w:t>
            </w:r>
            <w:r w:rsidRPr="009B01BD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13</w:t>
            </w: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：</w:t>
            </w:r>
            <w:r w:rsidRPr="009B01BD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10</w:t>
            </w:r>
          </w:p>
        </w:tc>
        <w:tc>
          <w:tcPr>
            <w:tcW w:w="7513" w:type="dxa"/>
            <w:vMerge/>
          </w:tcPr>
          <w:p w:rsidR="00282998" w:rsidRPr="009B01BD" w:rsidRDefault="00282998" w:rsidP="00D86B7D">
            <w:pP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</w:p>
        </w:tc>
      </w:tr>
      <w:tr w:rsidR="00282998" w:rsidRPr="00C32BB6" w:rsidTr="009B01BD">
        <w:trPr>
          <w:trHeight w:val="680"/>
        </w:trPr>
        <w:tc>
          <w:tcPr>
            <w:tcW w:w="1360" w:type="dxa"/>
            <w:gridSpan w:val="2"/>
            <w:tcBorders>
              <w:bottom w:val="double" w:sz="4" w:space="0" w:color="auto"/>
            </w:tcBorders>
            <w:vAlign w:val="center"/>
          </w:tcPr>
          <w:p w:rsidR="00282998" w:rsidRPr="009B01BD" w:rsidRDefault="00282998" w:rsidP="009B01BD">
            <w:pPr>
              <w:spacing w:line="420" w:lineRule="exact"/>
              <w:jc w:val="center"/>
              <w:rPr>
                <w:rFonts w:eastAsia="標楷體"/>
                <w:b/>
                <w:kern w:val="0"/>
                <w:sz w:val="32"/>
                <w:szCs w:val="32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地點</w:t>
            </w:r>
          </w:p>
        </w:tc>
        <w:tc>
          <w:tcPr>
            <w:tcW w:w="6607" w:type="dxa"/>
            <w:gridSpan w:val="4"/>
            <w:tcBorders>
              <w:bottom w:val="double" w:sz="4" w:space="0" w:color="auto"/>
            </w:tcBorders>
            <w:vAlign w:val="center"/>
          </w:tcPr>
          <w:p w:rsidR="00282998" w:rsidRPr="009B01BD" w:rsidRDefault="00282998" w:rsidP="009B01BD">
            <w:pPr>
              <w:spacing w:line="420" w:lineRule="exac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第三教學大樓</w:t>
            </w: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  <w:u w:val="single"/>
              </w:rPr>
              <w:t>地下室</w:t>
            </w: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體育教學中心</w:t>
            </w:r>
          </w:p>
          <w:p w:rsidR="00282998" w:rsidRPr="009B01BD" w:rsidRDefault="00282998" w:rsidP="009B01BD">
            <w:pPr>
              <w:spacing w:line="420" w:lineRule="exact"/>
              <w:jc w:val="center"/>
              <w:rPr>
                <w:rFonts w:eastAsia="標楷體"/>
                <w:b/>
                <w:kern w:val="0"/>
                <w:sz w:val="32"/>
                <w:szCs w:val="32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（人文廣場對面，圖書館隔壁）</w:t>
            </w:r>
          </w:p>
        </w:tc>
        <w:tc>
          <w:tcPr>
            <w:tcW w:w="7513" w:type="dxa"/>
            <w:vMerge/>
          </w:tcPr>
          <w:p w:rsidR="00282998" w:rsidRPr="009B01BD" w:rsidRDefault="00282998" w:rsidP="00D86B7D">
            <w:pP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</w:p>
        </w:tc>
      </w:tr>
      <w:tr w:rsidR="00282998" w:rsidRPr="00C32BB6" w:rsidTr="009B01BD">
        <w:trPr>
          <w:trHeight w:val="1820"/>
        </w:trPr>
        <w:tc>
          <w:tcPr>
            <w:tcW w:w="1351" w:type="dxa"/>
            <w:tcBorders>
              <w:top w:val="double" w:sz="4" w:space="0" w:color="auto"/>
            </w:tcBorders>
            <w:vAlign w:val="center"/>
          </w:tcPr>
          <w:p w:rsidR="00282998" w:rsidRPr="009B01BD" w:rsidRDefault="00282998" w:rsidP="009B01BD">
            <w:pPr>
              <w:jc w:val="both"/>
              <w:rPr>
                <w:rFonts w:ascii="標楷體" w:eastAsia="標楷體" w:hAnsi="標楷體"/>
                <w:b/>
                <w:kern w:val="0"/>
                <w:sz w:val="36"/>
                <w:szCs w:val="36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6"/>
                <w:szCs w:val="36"/>
                <w:shd w:val="pct15" w:color="auto" w:fill="FFFFFF"/>
              </w:rPr>
              <w:t>進修部</w:t>
            </w:r>
          </w:p>
        </w:tc>
        <w:tc>
          <w:tcPr>
            <w:tcW w:w="1888" w:type="dxa"/>
            <w:gridSpan w:val="2"/>
            <w:tcBorders>
              <w:top w:val="double" w:sz="4" w:space="0" w:color="auto"/>
            </w:tcBorders>
            <w:vAlign w:val="center"/>
          </w:tcPr>
          <w:p w:rsidR="00282998" w:rsidRPr="009B01BD" w:rsidRDefault="00282998" w:rsidP="009B01BD">
            <w:pPr>
              <w:jc w:val="both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學生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vAlign w:val="center"/>
          </w:tcPr>
          <w:p w:rsidR="00282998" w:rsidRPr="00C313E8" w:rsidRDefault="00282998" w:rsidP="009B01BD">
            <w:pPr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C313E8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100</w:t>
            </w:r>
            <w:r w:rsidRPr="00C313E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年</w:t>
            </w:r>
            <w:r w:rsidRPr="00C313E8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09</w:t>
            </w:r>
            <w:r w:rsidRPr="00C313E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月</w:t>
            </w:r>
            <w:r w:rsidRPr="00C313E8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23</w:t>
            </w:r>
            <w:r w:rsidRPr="00C313E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日</w:t>
            </w:r>
          </w:p>
          <w:p w:rsidR="00282998" w:rsidRPr="00E100E3" w:rsidRDefault="00282998" w:rsidP="00E100E3">
            <w:pPr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C313E8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（星期五）</w:t>
            </w:r>
          </w:p>
        </w:tc>
        <w:tc>
          <w:tcPr>
            <w:tcW w:w="2208" w:type="dxa"/>
            <w:gridSpan w:val="2"/>
            <w:tcBorders>
              <w:top w:val="double" w:sz="4" w:space="0" w:color="auto"/>
            </w:tcBorders>
            <w:vAlign w:val="center"/>
          </w:tcPr>
          <w:p w:rsidR="00282998" w:rsidRPr="009B01BD" w:rsidRDefault="00282998" w:rsidP="009B01BD">
            <w:pPr>
              <w:spacing w:line="460" w:lineRule="exac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eastAsia="標楷體"/>
                <w:b/>
                <w:kern w:val="0"/>
                <w:sz w:val="32"/>
                <w:szCs w:val="32"/>
              </w:rPr>
              <w:t xml:space="preserve">PM </w:t>
            </w:r>
            <w:r w:rsidRPr="009B01BD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18</w:t>
            </w: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：</w:t>
            </w:r>
            <w:r w:rsidRPr="009B01BD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00</w:t>
            </w:r>
          </w:p>
          <w:p w:rsidR="00282998" w:rsidRPr="009B01BD" w:rsidRDefault="00282998" w:rsidP="009B01BD">
            <w:pPr>
              <w:spacing w:line="460" w:lineRule="exact"/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∣</w:t>
            </w:r>
          </w:p>
          <w:p w:rsidR="00282998" w:rsidRPr="009B01BD" w:rsidRDefault="00282998" w:rsidP="009B01BD">
            <w:pPr>
              <w:jc w:val="center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9B01BD">
              <w:rPr>
                <w:rFonts w:eastAsia="標楷體"/>
                <w:b/>
                <w:kern w:val="0"/>
                <w:sz w:val="32"/>
                <w:szCs w:val="32"/>
              </w:rPr>
              <w:t xml:space="preserve">PM </w:t>
            </w:r>
            <w:r w:rsidRPr="009B01BD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20</w:t>
            </w:r>
            <w:r w:rsidRPr="009B01BD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：</w:t>
            </w:r>
            <w:r w:rsidRPr="009B01BD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00</w:t>
            </w:r>
          </w:p>
        </w:tc>
        <w:tc>
          <w:tcPr>
            <w:tcW w:w="7513" w:type="dxa"/>
            <w:vMerge/>
          </w:tcPr>
          <w:p w:rsidR="00282998" w:rsidRPr="009B01BD" w:rsidRDefault="00282998" w:rsidP="00D86B7D">
            <w:pP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</w:p>
        </w:tc>
      </w:tr>
      <w:tr w:rsidR="00282998" w:rsidRPr="00C32BB6" w:rsidTr="009B01BD">
        <w:trPr>
          <w:trHeight w:val="640"/>
        </w:trPr>
        <w:tc>
          <w:tcPr>
            <w:tcW w:w="1360" w:type="dxa"/>
            <w:gridSpan w:val="2"/>
            <w:vAlign w:val="center"/>
          </w:tcPr>
          <w:p w:rsidR="00282998" w:rsidRPr="009B01BD" w:rsidRDefault="00282998" w:rsidP="009B01BD">
            <w:pPr>
              <w:jc w:val="center"/>
              <w:rPr>
                <w:rFonts w:eastAsia="標楷體"/>
                <w:b/>
                <w:kern w:val="0"/>
                <w:sz w:val="32"/>
                <w:szCs w:val="32"/>
              </w:rPr>
            </w:pPr>
            <w:r w:rsidRPr="009B01BD">
              <w:rPr>
                <w:rFonts w:eastAsia="標楷體" w:hint="eastAsia"/>
                <w:b/>
                <w:kern w:val="0"/>
                <w:sz w:val="32"/>
                <w:szCs w:val="32"/>
              </w:rPr>
              <w:t>地點</w:t>
            </w:r>
          </w:p>
        </w:tc>
        <w:tc>
          <w:tcPr>
            <w:tcW w:w="6607" w:type="dxa"/>
            <w:gridSpan w:val="4"/>
            <w:vAlign w:val="center"/>
          </w:tcPr>
          <w:p w:rsidR="00282998" w:rsidRPr="009B01BD" w:rsidRDefault="00282998" w:rsidP="009B01BD">
            <w:pPr>
              <w:ind w:left="631"/>
              <w:jc w:val="center"/>
              <w:rPr>
                <w:rFonts w:eastAsia="標楷體"/>
                <w:b/>
                <w:kern w:val="0"/>
                <w:sz w:val="32"/>
                <w:szCs w:val="32"/>
              </w:rPr>
            </w:pPr>
            <w:r w:rsidRPr="009B01BD">
              <w:rPr>
                <w:rFonts w:eastAsia="標楷體" w:hint="eastAsia"/>
                <w:b/>
                <w:kern w:val="0"/>
                <w:sz w:val="32"/>
                <w:szCs w:val="32"/>
              </w:rPr>
              <w:t>體育室辦公室（</w:t>
            </w:r>
            <w:r w:rsidRPr="009B01BD">
              <w:rPr>
                <w:rFonts w:eastAsia="標楷體"/>
                <w:b/>
                <w:kern w:val="0"/>
                <w:sz w:val="32"/>
                <w:szCs w:val="32"/>
              </w:rPr>
              <w:t>7-11</w:t>
            </w:r>
            <w:r w:rsidRPr="009B01BD">
              <w:rPr>
                <w:rFonts w:eastAsia="標楷體" w:hint="eastAsia"/>
                <w:b/>
                <w:kern w:val="0"/>
                <w:sz w:val="32"/>
                <w:szCs w:val="32"/>
              </w:rPr>
              <w:t>隔壁）</w:t>
            </w:r>
          </w:p>
        </w:tc>
        <w:tc>
          <w:tcPr>
            <w:tcW w:w="7513" w:type="dxa"/>
            <w:vMerge/>
          </w:tcPr>
          <w:p w:rsidR="00282998" w:rsidRPr="009B01BD" w:rsidRDefault="00282998" w:rsidP="00D86B7D">
            <w:pP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</w:p>
        </w:tc>
      </w:tr>
    </w:tbl>
    <w:p w:rsidR="00282998" w:rsidRDefault="00282998" w:rsidP="00360B7E">
      <w:pPr>
        <w:jc w:val="right"/>
        <w:rPr>
          <w:rFonts w:ascii="標楷體" w:eastAsia="標楷體" w:hAnsi="標楷體"/>
          <w:b/>
          <w:sz w:val="36"/>
          <w:szCs w:val="36"/>
        </w:rPr>
        <w:sectPr w:rsidR="00282998" w:rsidSect="005966DE">
          <w:pgSz w:w="16838" w:h="11906" w:orient="landscape"/>
          <w:pgMar w:top="540" w:right="1178" w:bottom="540" w:left="1440" w:header="851" w:footer="992" w:gutter="0"/>
          <w:cols w:space="425"/>
          <w:docGrid w:type="lines" w:linePitch="360"/>
        </w:sectPr>
      </w:pPr>
      <w:r w:rsidRPr="0012307E">
        <w:rPr>
          <w:rFonts w:ascii="標楷體" w:eastAsia="標楷體" w:hAnsi="標楷體" w:hint="eastAsia"/>
          <w:b/>
          <w:sz w:val="36"/>
          <w:szCs w:val="36"/>
        </w:rPr>
        <w:t>體育室</w:t>
      </w:r>
      <w:r>
        <w:rPr>
          <w:rFonts w:ascii="標楷體" w:eastAsia="標楷體" w:hAnsi="標楷體"/>
          <w:b/>
          <w:sz w:val="36"/>
          <w:szCs w:val="36"/>
        </w:rPr>
        <w:t xml:space="preserve"> </w:t>
      </w:r>
      <w:r w:rsidRPr="0012307E">
        <w:rPr>
          <w:rFonts w:ascii="標楷體" w:eastAsia="標楷體" w:hAnsi="標楷體" w:hint="eastAsia"/>
          <w:b/>
          <w:sz w:val="36"/>
          <w:szCs w:val="36"/>
        </w:rPr>
        <w:t>啟</w:t>
      </w:r>
      <w:r>
        <w:rPr>
          <w:rFonts w:ascii="標楷體" w:eastAsia="標楷體" w:hAnsi="標楷體"/>
          <w:b/>
          <w:sz w:val="36"/>
          <w:szCs w:val="36"/>
        </w:rPr>
        <w:t>100.09.09</w:t>
      </w:r>
      <w:r w:rsidRPr="0012307E">
        <w:rPr>
          <w:rFonts w:ascii="標楷體" w:eastAsia="標楷體" w:hAnsi="標楷體"/>
          <w:b/>
          <w:sz w:val="36"/>
          <w:szCs w:val="36"/>
        </w:rPr>
        <w:t xml:space="preserve">  </w:t>
      </w:r>
    </w:p>
    <w:p w:rsidR="00282998" w:rsidRPr="00254FDC" w:rsidRDefault="00282998" w:rsidP="00360B7E">
      <w:pPr>
        <w:rPr>
          <w:rFonts w:ascii="標楷體" w:eastAsia="標楷體" w:hAnsi="標楷體"/>
          <w:sz w:val="48"/>
          <w:szCs w:val="48"/>
        </w:rPr>
      </w:pPr>
    </w:p>
    <w:p w:rsidR="00282998" w:rsidRPr="00254FDC" w:rsidRDefault="00282998" w:rsidP="00360B7E">
      <w:pPr>
        <w:rPr>
          <w:rFonts w:ascii="標楷體" w:eastAsia="標楷體" w:hAnsi="標楷體"/>
          <w:sz w:val="48"/>
          <w:szCs w:val="48"/>
        </w:rPr>
      </w:pPr>
    </w:p>
    <w:p w:rsidR="00282998" w:rsidRPr="00254FDC" w:rsidRDefault="00282998" w:rsidP="00360B7E">
      <w:pPr>
        <w:ind w:left="894" w:hangingChars="93" w:hanging="894"/>
        <w:rPr>
          <w:rFonts w:ascii="標楷體" w:eastAsia="標楷體" w:hAnsi="標楷體"/>
          <w:b/>
          <w:color w:val="000000"/>
          <w:sz w:val="96"/>
          <w:szCs w:val="96"/>
        </w:rPr>
      </w:pPr>
      <w:r w:rsidRPr="00254FDC">
        <w:rPr>
          <w:rFonts w:ascii="標楷體" w:eastAsia="標楷體" w:hAnsi="標楷體" w:hint="eastAsia"/>
          <w:b/>
          <w:color w:val="000000"/>
          <w:sz w:val="96"/>
          <w:szCs w:val="96"/>
        </w:rPr>
        <w:t>特別注意事項：</w:t>
      </w:r>
    </w:p>
    <w:p w:rsidR="00282998" w:rsidRPr="00254FDC" w:rsidRDefault="00282998" w:rsidP="00360B7E">
      <w:pPr>
        <w:pStyle w:val="PlainText"/>
        <w:ind w:left="894" w:hangingChars="93" w:hanging="894"/>
        <w:rPr>
          <w:rFonts w:ascii="標楷體" w:eastAsia="標楷體" w:hAnsi="標楷體" w:cs="細明體"/>
          <w:b/>
          <w:color w:val="000000"/>
          <w:sz w:val="96"/>
          <w:szCs w:val="96"/>
        </w:rPr>
      </w:pPr>
      <w:r w:rsidRPr="00254FDC">
        <w:rPr>
          <w:rFonts w:ascii="標楷體" w:eastAsia="標楷體" w:hAnsi="標楷體" w:cs="細明體" w:hint="eastAsia"/>
          <w:b/>
          <w:color w:val="000000"/>
          <w:sz w:val="96"/>
          <w:szCs w:val="96"/>
        </w:rPr>
        <w:t>※加退選後，於第三週至加選體育課上課，應提出前兩週上課證明</w:t>
      </w:r>
      <w:r>
        <w:rPr>
          <w:rFonts w:ascii="標楷體" w:eastAsia="標楷體" w:hAnsi="標楷體" w:cs="細明體" w:hint="eastAsia"/>
          <w:b/>
          <w:color w:val="000000"/>
          <w:sz w:val="96"/>
          <w:szCs w:val="96"/>
        </w:rPr>
        <w:t>（請第一、二週上課之體育老師簽名）</w:t>
      </w:r>
      <w:r w:rsidRPr="00254FDC">
        <w:rPr>
          <w:rFonts w:ascii="標楷體" w:eastAsia="標楷體" w:hAnsi="標楷體" w:cs="細明體" w:hint="eastAsia"/>
          <w:b/>
          <w:color w:val="000000"/>
          <w:sz w:val="96"/>
          <w:szCs w:val="96"/>
        </w:rPr>
        <w:t>，否則視為</w:t>
      </w:r>
      <w:r w:rsidRPr="00C45D21">
        <w:rPr>
          <w:rFonts w:ascii="標楷體" w:eastAsia="標楷體" w:hAnsi="標楷體" w:cs="細明體" w:hint="eastAsia"/>
          <w:b/>
          <w:color w:val="000000"/>
          <w:sz w:val="96"/>
          <w:szCs w:val="96"/>
          <w:bdr w:val="single" w:sz="4" w:space="0" w:color="auto"/>
        </w:rPr>
        <w:t>曠課</w:t>
      </w:r>
      <w:r w:rsidRPr="00254FDC">
        <w:rPr>
          <w:rFonts w:ascii="標楷體" w:eastAsia="標楷體" w:hAnsi="標楷體" w:cs="細明體" w:hint="eastAsia"/>
          <w:b/>
          <w:color w:val="000000"/>
          <w:sz w:val="96"/>
          <w:szCs w:val="96"/>
        </w:rPr>
        <w:t>。</w:t>
      </w:r>
    </w:p>
    <w:sectPr w:rsidR="00282998" w:rsidRPr="00254FDC" w:rsidSect="005966DE">
      <w:pgSz w:w="16838" w:h="11906" w:orient="landscape"/>
      <w:pgMar w:top="540" w:right="1178" w:bottom="5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0B7E"/>
    <w:rsid w:val="00115167"/>
    <w:rsid w:val="0012307E"/>
    <w:rsid w:val="00217422"/>
    <w:rsid w:val="00250E5F"/>
    <w:rsid w:val="00254FDC"/>
    <w:rsid w:val="00256966"/>
    <w:rsid w:val="00282998"/>
    <w:rsid w:val="00360B7E"/>
    <w:rsid w:val="003D3059"/>
    <w:rsid w:val="004056B6"/>
    <w:rsid w:val="005966DE"/>
    <w:rsid w:val="005F22AD"/>
    <w:rsid w:val="006B2FB5"/>
    <w:rsid w:val="009B01BD"/>
    <w:rsid w:val="009E3925"/>
    <w:rsid w:val="00A370CA"/>
    <w:rsid w:val="00AA4DA5"/>
    <w:rsid w:val="00AB5525"/>
    <w:rsid w:val="00B3434F"/>
    <w:rsid w:val="00B85B01"/>
    <w:rsid w:val="00C0788E"/>
    <w:rsid w:val="00C313E8"/>
    <w:rsid w:val="00C32BB6"/>
    <w:rsid w:val="00C45D21"/>
    <w:rsid w:val="00C919AD"/>
    <w:rsid w:val="00D86B7D"/>
    <w:rsid w:val="00E100E3"/>
    <w:rsid w:val="00E31798"/>
    <w:rsid w:val="00F53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B7E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60B7E"/>
    <w:rPr>
      <w:rFonts w:eastAsia="標楷體"/>
      <w:sz w:val="4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60B7E"/>
    <w:rPr>
      <w:rFonts w:ascii="Times New Roman" w:eastAsia="標楷體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360B7E"/>
    <w:pPr>
      <w:widowControl w:val="0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rsid w:val="00360B7E"/>
    <w:rPr>
      <w:rFonts w:ascii="細明體" w:eastAsia="細明體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60B7E"/>
    <w:rPr>
      <w:rFonts w:ascii="細明體" w:eastAsia="細明體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99</Words>
  <Characters>569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100學年度第一學期   日間部、進修部  體育課 加、退選  重要公告</dc:title>
  <dc:subject/>
  <dc:creator>user</dc:creator>
  <cp:keywords/>
  <dc:description/>
  <cp:lastModifiedBy>3311</cp:lastModifiedBy>
  <cp:revision>5</cp:revision>
  <dcterms:created xsi:type="dcterms:W3CDTF">2011-09-09T06:39:00Z</dcterms:created>
  <dcterms:modified xsi:type="dcterms:W3CDTF">2011-09-15T02:23:00Z</dcterms:modified>
</cp:coreProperties>
</file>